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40CA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 xml:space="preserve">הבריאות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2E2D37" w:rsidP="002E2D37">
            <w:pPr>
              <w:bidi w:val="0"/>
              <w:jc w:val="right"/>
              <w:rPr>
                <w:sz w:val="24"/>
                <w:szCs w:val="24"/>
                <w:rtl/>
              </w:rPr>
            </w:pPr>
            <w:r w:rsidRPr="002E2D37">
              <w:rPr>
                <w:rFonts w:hint="cs"/>
                <w:sz w:val="24"/>
                <w:szCs w:val="24"/>
                <w:rtl/>
              </w:rPr>
              <w:t>לשכת בריאות מחוז ת"א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E2D37" w:rsidRDefault="00474757" w:rsidP="002E2D37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21.4.21</w:t>
            </w:r>
          </w:p>
        </w:tc>
      </w:tr>
    </w:tbl>
    <w:p w:rsidR="00332AFB" w:rsidRDefault="00640CA5" w:rsidP="00222867">
      <w:pPr>
        <w:rPr>
          <w:rtl/>
        </w:rPr>
      </w:pPr>
    </w:p>
    <w:p w:rsidR="00222867" w:rsidRDefault="00640CA5" w:rsidP="00222867">
      <w:pPr>
        <w:rPr>
          <w:rtl/>
        </w:rPr>
      </w:pPr>
    </w:p>
    <w:p w:rsidR="00222867" w:rsidRDefault="002E2D37" w:rsidP="00222867">
      <w:pPr>
        <w:rPr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96060" wp14:editId="7BA2F7C5">
                <wp:simplePos x="0" y="0"/>
                <wp:positionH relativeFrom="column">
                  <wp:posOffset>5680075</wp:posOffset>
                </wp:positionH>
                <wp:positionV relativeFrom="paragraph">
                  <wp:posOffset>-635</wp:posOffset>
                </wp:positionV>
                <wp:extent cx="53340" cy="60960"/>
                <wp:effectExtent l="0" t="0" r="22860" b="3429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609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25C3D" id="מחבר ישר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25pt,-.05pt" to="45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" strokecolor="windowText" strokeweight="1.5pt"/>
            </w:pict>
          </mc:Fallback>
        </mc:AlternateContent>
      </w:r>
    </w:p>
    <w:p w:rsidR="00222867" w:rsidRDefault="00640CA5" w:rsidP="00222867">
      <w:pPr>
        <w:rPr>
          <w:rtl/>
        </w:rPr>
      </w:pPr>
    </w:p>
    <w:p w:rsidR="00222867" w:rsidRDefault="00640CA5" w:rsidP="00222867">
      <w:pPr>
        <w:rPr>
          <w:rtl/>
        </w:rPr>
      </w:pPr>
    </w:p>
    <w:p w:rsidR="00222867" w:rsidRDefault="00640CA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40CA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E2D37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E2D3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640CA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13"/>
              <w:bidiVisual/>
              <w:tblW w:w="9072" w:type="dxa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474757" w:rsidTr="00474757">
              <w:trPr>
                <w:trHeight w:val="283"/>
                <w:tblHeader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4757" w:rsidRDefault="00474757" w:rsidP="00474757">
                  <w:pPr>
                    <w:pStyle w:val="12"/>
                    <w:spacing w:line="276" w:lineRule="auto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  <w:rtl/>
                    </w:rPr>
                    <w:t>התקשרות עם חברת דואר ישראל – מכונות ביול כספק יחיד לביול דברי דואר הנשלחים על-ידי</w:t>
                  </w:r>
                </w:p>
              </w:tc>
            </w:tr>
            <w:tr w:rsidR="00474757" w:rsidTr="00474757">
              <w:trPr>
                <w:trHeight w:val="283"/>
                <w:tblHeader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4757" w:rsidRDefault="00474757" w:rsidP="00474757">
                  <w:pPr>
                    <w:pStyle w:val="12"/>
                    <w:spacing w:line="276" w:lineRule="auto"/>
                    <w:rPr>
                      <w:rFonts w:ascii="Arial" w:hAnsi="Arial" w:cs="Arial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  <w:rtl/>
                    </w:rPr>
                    <w:t>לשכת בריאות תל-אביב</w:t>
                  </w:r>
                </w:p>
              </w:tc>
            </w:tr>
          </w:tbl>
          <w:p w:rsidR="002E2D37" w:rsidRPr="008029E6" w:rsidRDefault="002E2D37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  <w:tr w:rsidR="002E2D37" w:rsidTr="00FC656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37" w:rsidRPr="00A6546A" w:rsidRDefault="002E2D37" w:rsidP="002E2D37">
            <w:pPr>
              <w:pStyle w:val="12"/>
              <w:spacing w:line="276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2E2D3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7" w:rsidRPr="00AF57E9" w:rsidRDefault="002E2D37" w:rsidP="002E2D3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07A7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="00607A7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07A70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E438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E43881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F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E438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40CA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19038F" w:rsidP="00D834E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דואר ישראל בע"מ</w:t>
            </w:r>
            <w:bookmarkStart w:id="0" w:name="_GoBack"/>
            <w:bookmarkEnd w:id="0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3519B" w:rsidRDefault="0047475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513467191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E3519B" w:rsidRDefault="002E2D37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E3519B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3519B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E3519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3519B" w:rsidRDefault="00474757" w:rsidP="00212CF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115</w:t>
            </w:r>
            <w:r w:rsidR="00D834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</w:t>
            </w:r>
            <w:r w:rsidR="00E3519B" w:rsidRPr="00E3519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3519B" w:rsidRDefault="0047475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1.5.21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31.12.21</w:t>
            </w:r>
          </w:p>
        </w:tc>
      </w:tr>
    </w:tbl>
    <w:p w:rsidR="00222867" w:rsidRPr="00AF57E9" w:rsidRDefault="00640CA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40CA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74757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דואר ישראל היחידה המסוגלת לספק שירותי ביול דברי דואר הנשלחים על-יד לשכת בריאות ת"א.</w:t>
            </w: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834E9" w:rsidRDefault="00640C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834E9" w:rsidRDefault="00640CA5" w:rsidP="009B73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D834E9" w:rsidRDefault="00D3562A" w:rsidP="00DF755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9B739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D3562A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D3562A" w:rsidTr="00143B1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2A" w:rsidRPr="00AF57E9" w:rsidRDefault="00D3562A" w:rsidP="00D3562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40CA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40C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D3562A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ורד טרוגמן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3519B" w:rsidRDefault="00D834E9" w:rsidP="00E3519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>מרכזת</w:t>
            </w:r>
            <w:r w:rsidR="00E3519B"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eastAsia="he-IL"/>
              </w:rPr>
              <w:t xml:space="preserve">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40C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640CA5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CA5" w:rsidRDefault="00640CA5">
      <w:r>
        <w:separator/>
      </w:r>
    </w:p>
  </w:endnote>
  <w:endnote w:type="continuationSeparator" w:id="0">
    <w:p w:rsidR="00640CA5" w:rsidRDefault="0064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9038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9038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40CA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40CA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CA5" w:rsidRDefault="00640CA5">
      <w:r>
        <w:separator/>
      </w:r>
    </w:p>
  </w:footnote>
  <w:footnote w:type="continuationSeparator" w:id="0">
    <w:p w:rsidR="00640CA5" w:rsidRDefault="0064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40C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40C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40C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40C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40C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40C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40CA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A7126"/>
    <w:rsid w:val="00114CE1"/>
    <w:rsid w:val="00143B16"/>
    <w:rsid w:val="0019038F"/>
    <w:rsid w:val="001E2D58"/>
    <w:rsid w:val="00212CF5"/>
    <w:rsid w:val="00214BA1"/>
    <w:rsid w:val="002E2D37"/>
    <w:rsid w:val="00336CDD"/>
    <w:rsid w:val="0037567F"/>
    <w:rsid w:val="003E0D33"/>
    <w:rsid w:val="00474757"/>
    <w:rsid w:val="006057B6"/>
    <w:rsid w:val="00607A70"/>
    <w:rsid w:val="00640CA5"/>
    <w:rsid w:val="007548B0"/>
    <w:rsid w:val="008A479B"/>
    <w:rsid w:val="008B7A07"/>
    <w:rsid w:val="009B6B29"/>
    <w:rsid w:val="009B7399"/>
    <w:rsid w:val="009F7FB7"/>
    <w:rsid w:val="00B47830"/>
    <w:rsid w:val="00B73E95"/>
    <w:rsid w:val="00CD064B"/>
    <w:rsid w:val="00D3562A"/>
    <w:rsid w:val="00D834E9"/>
    <w:rsid w:val="00DF7557"/>
    <w:rsid w:val="00E3519B"/>
    <w:rsid w:val="00E43881"/>
    <w:rsid w:val="00EC3894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1449F0"/>
  <w15:docId w15:val="{28D2A4B7-86D4-45BB-AF41-852D0802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12">
    <w:name w:val="רגיל1"/>
    <w:qFormat/>
    <w:rsid w:val="002E2D37"/>
    <w:pPr>
      <w:bidi/>
    </w:pPr>
    <w:rPr>
      <w:rFonts w:eastAsia="Times New Roman"/>
      <w:sz w:val="24"/>
      <w:szCs w:val="24"/>
    </w:rPr>
  </w:style>
  <w:style w:type="table" w:customStyle="1" w:styleId="13">
    <w:name w:val="טבלה רגילה1"/>
    <w:semiHidden/>
    <w:rsid w:val="00474757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839A3A-451A-4F5F-9B73-B4A193FB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3</TotalTime>
  <Pages>1</Pages>
  <Words>280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ורד טרוגמן</cp:lastModifiedBy>
  <cp:revision>6</cp:revision>
  <cp:lastPrinted>2021-04-21T08:34:00Z</cp:lastPrinted>
  <dcterms:created xsi:type="dcterms:W3CDTF">2021-04-21T08:32:00Z</dcterms:created>
  <dcterms:modified xsi:type="dcterms:W3CDTF">2021-04-21T08:36:00Z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